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Arial" w:hAnsi="Arial" w:cs="Arial"/>
          <w:b/>
        </w:rPr>
      </w:pPr>
    </w:p>
    <w:p w:rsidR="00AB2B8F" w:rsidRPr="002F0A92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>ỦY BAN NHÂN DÂN THÀNH PHỐ HỒ CHÍ MINH</w:t>
      </w:r>
    </w:p>
    <w:p w:rsidR="00AB2B8F" w:rsidRPr="002F0A92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 xml:space="preserve">               TRƯỜNG CAO ĐẲNG KỸ THUẬT LÝ TỰ TRỌNG THÀNH PHỐ HỒ CHÍ MINH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---------------</w:t>
      </w:r>
      <w:r>
        <w:rPr>
          <w:rFonts w:ascii="Times New Roman" w:hAnsi="Times New Roman" w:cs="Times New Roman"/>
        </w:rPr>
        <w:t>o0o</w:t>
      </w:r>
      <w:r>
        <w:rPr>
          <w:rFonts w:ascii="Times New Roman" w:hAnsi="Times New Roman" w:cs="Times New Roman"/>
          <w:b/>
        </w:rPr>
        <w:t>--------------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                 </w:t>
      </w:r>
      <w:r w:rsidRPr="002A2F55">
        <w:rPr>
          <w:rFonts w:ascii="Times New Roman" w:hAnsi="Times New Roman" w:cs="Times New Roman"/>
          <w:noProof/>
        </w:rPr>
        <w:drawing>
          <wp:inline distT="0" distB="0" distL="0" distR="0" wp14:anchorId="209CA391" wp14:editId="343BB184">
            <wp:extent cx="1381125" cy="1276350"/>
            <wp:effectExtent l="19050" t="0" r="9525" b="0"/>
            <wp:docPr id="1" name="Picture 3" descr="C:\Documents and Settings\Admin\My Documents\Downloads\logo-ly-tu-tro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My Documents\Downloads\logo-ly-tu-trong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</w:p>
    <w:p w:rsidR="00AB2B8F" w:rsidRPr="00A12593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8"/>
        </w:rPr>
      </w:pPr>
      <w:r w:rsidRPr="00A12593">
        <w:rPr>
          <w:rFonts w:ascii="Times New Roman" w:hAnsi="Times New Roman" w:cs="Times New Roman"/>
          <w:b/>
          <w:sz w:val="38"/>
        </w:rPr>
        <w:t>SÁNG KIẾN KINH NGHIỆM</w:t>
      </w:r>
    </w:p>
    <w:p w:rsidR="00AB2B8F" w:rsidRDefault="007E76CA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NĂM HỌC: 2015-2016</w:t>
      </w:r>
    </w:p>
    <w:p w:rsidR="00BD0567" w:rsidRDefault="00BD0567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32"/>
          <w:szCs w:val="32"/>
        </w:rPr>
      </w:pPr>
    </w:p>
    <w:p w:rsidR="0053784A" w:rsidRDefault="00AB2B8F" w:rsidP="0053784A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88F">
        <w:rPr>
          <w:rFonts w:ascii="Times New Roman" w:hAnsi="Times New Roman" w:cs="Times New Roman"/>
          <w:b/>
          <w:sz w:val="32"/>
          <w:szCs w:val="32"/>
        </w:rPr>
        <w:t xml:space="preserve">KINH NGHIỆM </w:t>
      </w:r>
      <w:r w:rsidR="0053784A">
        <w:rPr>
          <w:rFonts w:ascii="Times New Roman" w:hAnsi="Times New Roman" w:cs="Times New Roman"/>
          <w:b/>
          <w:sz w:val="32"/>
          <w:szCs w:val="32"/>
        </w:rPr>
        <w:t>SỬ DỤNG PHƯƠNG PHÁP GRAPH</w:t>
      </w:r>
    </w:p>
    <w:p w:rsidR="00AB2B8F" w:rsidRPr="00CB388F" w:rsidRDefault="0053784A" w:rsidP="0053784A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TRONG GIẢNG DẠY HÓA ĐẠI CƯƠNG 1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</w:p>
    <w:p w:rsidR="00AB2B8F" w:rsidRPr="0053784A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i/>
          <w:sz w:val="28"/>
          <w:szCs w:val="28"/>
        </w:rPr>
      </w:pPr>
      <w:r w:rsidRPr="00BD0567">
        <w:rPr>
          <w:rFonts w:ascii="Times New Roman" w:hAnsi="Times New Roman" w:cs="Times New Roman"/>
          <w:b/>
        </w:rPr>
        <w:t xml:space="preserve">                                                                    </w:t>
      </w:r>
      <w:proofErr w:type="spellStart"/>
      <w:r w:rsidR="00BD0567" w:rsidRPr="00BD0567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567" w:rsidRPr="00BD0567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567" w:rsidRPr="00BD0567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BD0567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784A">
        <w:rPr>
          <w:rFonts w:ascii="Times New Roman" w:hAnsi="Times New Roman" w:cs="Times New Roman"/>
          <w:b/>
          <w:i/>
          <w:sz w:val="28"/>
          <w:szCs w:val="28"/>
        </w:rPr>
        <w:t>Nguyễn</w:t>
      </w:r>
      <w:proofErr w:type="spellEnd"/>
      <w:r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Thị</w:t>
      </w:r>
      <w:proofErr w:type="spellEnd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Huyền</w:t>
      </w:r>
      <w:proofErr w:type="spellEnd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Nga</w:t>
      </w:r>
      <w:proofErr w:type="spellEnd"/>
      <w:r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D0567" w:rsidRPr="0053784A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i/>
          <w:sz w:val="28"/>
          <w:szCs w:val="28"/>
        </w:rPr>
      </w:pPr>
      <w:r w:rsidRPr="00BD05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proofErr w:type="spellStart"/>
      <w:r w:rsidR="00BD0567" w:rsidRPr="00BD0567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567" w:rsidRPr="00BD0567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D0567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567" w:rsidRPr="0053784A">
        <w:rPr>
          <w:rFonts w:ascii="Times New Roman" w:hAnsi="Times New Roman" w:cs="Times New Roman"/>
          <w:b/>
          <w:i/>
          <w:sz w:val="28"/>
          <w:szCs w:val="28"/>
        </w:rPr>
        <w:t>Giảng</w:t>
      </w:r>
      <w:proofErr w:type="spellEnd"/>
      <w:r w:rsidR="00BD0567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BD0567" w:rsidRPr="0053784A">
        <w:rPr>
          <w:rFonts w:ascii="Times New Roman" w:hAnsi="Times New Roman" w:cs="Times New Roman"/>
          <w:b/>
          <w:i/>
          <w:sz w:val="28"/>
          <w:szCs w:val="28"/>
        </w:rPr>
        <w:t>viên</w:t>
      </w:r>
      <w:proofErr w:type="spellEnd"/>
    </w:p>
    <w:p w:rsidR="00AB2B8F" w:rsidRPr="0053784A" w:rsidRDefault="00BD0567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i/>
          <w:sz w:val="28"/>
          <w:szCs w:val="28"/>
        </w:rPr>
      </w:pPr>
      <w:r w:rsidRPr="00BD05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proofErr w:type="spellStart"/>
      <w:r w:rsidR="0053784A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="005378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3784A">
        <w:rPr>
          <w:rFonts w:ascii="Times New Roman" w:hAnsi="Times New Roman" w:cs="Times New Roman"/>
          <w:b/>
          <w:sz w:val="28"/>
          <w:szCs w:val="28"/>
        </w:rPr>
        <w:t>vị</w:t>
      </w:r>
      <w:proofErr w:type="spellEnd"/>
      <w:r w:rsidR="0053784A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Tổ</w:t>
      </w:r>
      <w:proofErr w:type="spellEnd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Hóa</w:t>
      </w:r>
      <w:proofErr w:type="spellEnd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>Khoa</w:t>
      </w:r>
      <w:proofErr w:type="spellEnd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>khoa</w:t>
      </w:r>
      <w:proofErr w:type="spellEnd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>học</w:t>
      </w:r>
      <w:proofErr w:type="spellEnd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>cơ</w:t>
      </w:r>
      <w:proofErr w:type="spellEnd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>bản</w:t>
      </w:r>
      <w:proofErr w:type="spellEnd"/>
    </w:p>
    <w:p w:rsidR="00BD0567" w:rsidRDefault="00AB2B8F" w:rsidP="00BD056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B2B8F" w:rsidRDefault="00AB2B8F" w:rsidP="00BD056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</w:t>
      </w:r>
    </w:p>
    <w:p w:rsidR="00743560" w:rsidRDefault="00743560"/>
    <w:p w:rsidR="0053784A" w:rsidRDefault="0053784A"/>
    <w:p w:rsidR="0053784A" w:rsidRDefault="0053784A"/>
    <w:p w:rsidR="0053784A" w:rsidRDefault="0053784A">
      <w:bookmarkStart w:id="0" w:name="_GoBack"/>
      <w:bookmarkEnd w:id="0"/>
    </w:p>
    <w:sectPr w:rsidR="0053784A" w:rsidSect="00AB2B8F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B8F"/>
    <w:rsid w:val="00001C0B"/>
    <w:rsid w:val="00084FE0"/>
    <w:rsid w:val="000A0AF0"/>
    <w:rsid w:val="000A14F1"/>
    <w:rsid w:val="000C1FF2"/>
    <w:rsid w:val="000F595E"/>
    <w:rsid w:val="00115A1D"/>
    <w:rsid w:val="00115B22"/>
    <w:rsid w:val="00121383"/>
    <w:rsid w:val="001344EE"/>
    <w:rsid w:val="00143D1B"/>
    <w:rsid w:val="0014716C"/>
    <w:rsid w:val="00147C58"/>
    <w:rsid w:val="00166430"/>
    <w:rsid w:val="00171497"/>
    <w:rsid w:val="00183129"/>
    <w:rsid w:val="00190611"/>
    <w:rsid w:val="001A693E"/>
    <w:rsid w:val="00206588"/>
    <w:rsid w:val="002658AD"/>
    <w:rsid w:val="00281B1C"/>
    <w:rsid w:val="00284CE2"/>
    <w:rsid w:val="002A7160"/>
    <w:rsid w:val="002D7A78"/>
    <w:rsid w:val="002F6521"/>
    <w:rsid w:val="00311605"/>
    <w:rsid w:val="00313348"/>
    <w:rsid w:val="003349BF"/>
    <w:rsid w:val="00344EA9"/>
    <w:rsid w:val="00345200"/>
    <w:rsid w:val="003526FF"/>
    <w:rsid w:val="00362668"/>
    <w:rsid w:val="00364DB8"/>
    <w:rsid w:val="00384938"/>
    <w:rsid w:val="00397C0B"/>
    <w:rsid w:val="003A6070"/>
    <w:rsid w:val="003A6840"/>
    <w:rsid w:val="003A6B95"/>
    <w:rsid w:val="003B7264"/>
    <w:rsid w:val="003C5246"/>
    <w:rsid w:val="003D0731"/>
    <w:rsid w:val="003D6196"/>
    <w:rsid w:val="003E1A61"/>
    <w:rsid w:val="003E4E58"/>
    <w:rsid w:val="00413CC1"/>
    <w:rsid w:val="00422145"/>
    <w:rsid w:val="00431097"/>
    <w:rsid w:val="00446CB3"/>
    <w:rsid w:val="004479AA"/>
    <w:rsid w:val="0045025F"/>
    <w:rsid w:val="0045536C"/>
    <w:rsid w:val="00466E9A"/>
    <w:rsid w:val="00471FDE"/>
    <w:rsid w:val="0049422D"/>
    <w:rsid w:val="004A7A35"/>
    <w:rsid w:val="004D201F"/>
    <w:rsid w:val="004E1FBE"/>
    <w:rsid w:val="004F25D6"/>
    <w:rsid w:val="004F3A02"/>
    <w:rsid w:val="00527C00"/>
    <w:rsid w:val="005319A1"/>
    <w:rsid w:val="00535402"/>
    <w:rsid w:val="0053784A"/>
    <w:rsid w:val="00547721"/>
    <w:rsid w:val="005515D6"/>
    <w:rsid w:val="00560A02"/>
    <w:rsid w:val="0057604F"/>
    <w:rsid w:val="00583ACF"/>
    <w:rsid w:val="0059593F"/>
    <w:rsid w:val="005A3D4E"/>
    <w:rsid w:val="005A722D"/>
    <w:rsid w:val="005C6958"/>
    <w:rsid w:val="005F186B"/>
    <w:rsid w:val="00614FF0"/>
    <w:rsid w:val="006210BB"/>
    <w:rsid w:val="006361DE"/>
    <w:rsid w:val="00637AAB"/>
    <w:rsid w:val="0067720C"/>
    <w:rsid w:val="006A1F1C"/>
    <w:rsid w:val="006C680D"/>
    <w:rsid w:val="006D5680"/>
    <w:rsid w:val="006E70E0"/>
    <w:rsid w:val="006F1340"/>
    <w:rsid w:val="006F513B"/>
    <w:rsid w:val="00706465"/>
    <w:rsid w:val="00716BBC"/>
    <w:rsid w:val="007301E6"/>
    <w:rsid w:val="0074316A"/>
    <w:rsid w:val="00743560"/>
    <w:rsid w:val="00765857"/>
    <w:rsid w:val="0079402B"/>
    <w:rsid w:val="00797730"/>
    <w:rsid w:val="007D03F2"/>
    <w:rsid w:val="007E76CA"/>
    <w:rsid w:val="007F76B6"/>
    <w:rsid w:val="00805220"/>
    <w:rsid w:val="00821972"/>
    <w:rsid w:val="008220A4"/>
    <w:rsid w:val="008238C1"/>
    <w:rsid w:val="00826E6C"/>
    <w:rsid w:val="00861138"/>
    <w:rsid w:val="008A4E57"/>
    <w:rsid w:val="008D2D3F"/>
    <w:rsid w:val="008F4070"/>
    <w:rsid w:val="008F49C4"/>
    <w:rsid w:val="009028F5"/>
    <w:rsid w:val="009113D3"/>
    <w:rsid w:val="00920E69"/>
    <w:rsid w:val="00925F49"/>
    <w:rsid w:val="00932BF8"/>
    <w:rsid w:val="00945602"/>
    <w:rsid w:val="009477DB"/>
    <w:rsid w:val="009552E3"/>
    <w:rsid w:val="009778C0"/>
    <w:rsid w:val="009825A6"/>
    <w:rsid w:val="0099348C"/>
    <w:rsid w:val="009C183D"/>
    <w:rsid w:val="009D299E"/>
    <w:rsid w:val="009D34BF"/>
    <w:rsid w:val="009D58DF"/>
    <w:rsid w:val="009D720B"/>
    <w:rsid w:val="00A13AB5"/>
    <w:rsid w:val="00A14E37"/>
    <w:rsid w:val="00A67000"/>
    <w:rsid w:val="00A84929"/>
    <w:rsid w:val="00A85ED3"/>
    <w:rsid w:val="00A93371"/>
    <w:rsid w:val="00AA44BD"/>
    <w:rsid w:val="00AB2B8F"/>
    <w:rsid w:val="00AC1DE0"/>
    <w:rsid w:val="00AC68F2"/>
    <w:rsid w:val="00AE2C60"/>
    <w:rsid w:val="00B16E16"/>
    <w:rsid w:val="00B266B7"/>
    <w:rsid w:val="00B403A5"/>
    <w:rsid w:val="00B40BCA"/>
    <w:rsid w:val="00B77711"/>
    <w:rsid w:val="00B821E1"/>
    <w:rsid w:val="00B8641A"/>
    <w:rsid w:val="00B866F5"/>
    <w:rsid w:val="00BB52A4"/>
    <w:rsid w:val="00BB6475"/>
    <w:rsid w:val="00BC0E9F"/>
    <w:rsid w:val="00BC514F"/>
    <w:rsid w:val="00BD0567"/>
    <w:rsid w:val="00BD2BE8"/>
    <w:rsid w:val="00BD7E0F"/>
    <w:rsid w:val="00C01710"/>
    <w:rsid w:val="00C8016A"/>
    <w:rsid w:val="00C95276"/>
    <w:rsid w:val="00CA5EB2"/>
    <w:rsid w:val="00CB388F"/>
    <w:rsid w:val="00D0731D"/>
    <w:rsid w:val="00D120F5"/>
    <w:rsid w:val="00D1465F"/>
    <w:rsid w:val="00D41809"/>
    <w:rsid w:val="00D53E0B"/>
    <w:rsid w:val="00D62A82"/>
    <w:rsid w:val="00D839E3"/>
    <w:rsid w:val="00D930B5"/>
    <w:rsid w:val="00D958A4"/>
    <w:rsid w:val="00DB32D4"/>
    <w:rsid w:val="00DB34DA"/>
    <w:rsid w:val="00DB521F"/>
    <w:rsid w:val="00DB7DA5"/>
    <w:rsid w:val="00DC4AB9"/>
    <w:rsid w:val="00E14D4C"/>
    <w:rsid w:val="00E308B2"/>
    <w:rsid w:val="00E34457"/>
    <w:rsid w:val="00E358E6"/>
    <w:rsid w:val="00E467D0"/>
    <w:rsid w:val="00E64CD2"/>
    <w:rsid w:val="00E70837"/>
    <w:rsid w:val="00E73EF8"/>
    <w:rsid w:val="00E837F7"/>
    <w:rsid w:val="00F00ACB"/>
    <w:rsid w:val="00F06A22"/>
    <w:rsid w:val="00F17DEC"/>
    <w:rsid w:val="00F23F63"/>
    <w:rsid w:val="00F60140"/>
    <w:rsid w:val="00F92263"/>
    <w:rsid w:val="00F94E3B"/>
    <w:rsid w:val="00FA2D9D"/>
    <w:rsid w:val="00FB1E19"/>
    <w:rsid w:val="00FC555F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B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0E099CB9-5778-4EBD-BB5E-777601ED395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20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CHI NGA</cp:lastModifiedBy>
  <cp:revision>4</cp:revision>
  <dcterms:created xsi:type="dcterms:W3CDTF">2016-03-22T01:21:00Z</dcterms:created>
  <dcterms:modified xsi:type="dcterms:W3CDTF">2016-03-23T19:29:00Z</dcterms:modified>
</cp:coreProperties>
</file>